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85" w:rsidRDefault="00387A4E" w:rsidP="00356AC3">
      <w:pPr>
        <w:pStyle w:val="address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-337820</wp:posOffset>
                </wp:positionV>
                <wp:extent cx="5029200" cy="720725"/>
                <wp:effectExtent l="127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292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685" w:rsidRPr="00827F7B" w:rsidRDefault="00387A4E" w:rsidP="00383038">
                            <w:pPr>
                              <w:pStyle w:val="headerlogo"/>
                            </w:pPr>
                            <w:r>
                              <w:t>Low Iodine Diet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59.9pt;margin-top:-26.6pt;width:396pt;height:56.7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" filled="f" stroked="f">
                <v:textbox>
                  <w:txbxContent>
                    <w:p w:rsidR="00ED0685" w:rsidRPr="00827F7B" w:rsidRDefault="00387A4E" w:rsidP="00383038">
                      <w:pPr>
                        <w:pStyle w:val="headerlogo"/>
                      </w:pPr>
                      <w:r>
                        <w:t>Low Iodine Diet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9462770</wp:posOffset>
                </wp:positionV>
                <wp:extent cx="8115300" cy="228600"/>
                <wp:effectExtent l="3810" t="4445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685" w:rsidRPr="005C1E5E" w:rsidRDefault="00ED0685" w:rsidP="00ED0685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-49.95pt;margin-top:745.1pt;width:639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" filled="f" stroked="f">
                <v:textbox>
                  <w:txbxContent>
                    <w:p w:rsidR="00ED0685" w:rsidRPr="005C1E5E" w:rsidRDefault="00ED0685" w:rsidP="00ED0685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ED0685" w:rsidRDefault="00ED0685" w:rsidP="00ED0685">
      <w:r>
        <w:softHyphen/>
        <w:t xml:space="preserve">        </w:t>
      </w:r>
    </w:p>
    <w:p w:rsidR="00387A4E" w:rsidRDefault="00387A4E" w:rsidP="00356AC3">
      <w:pPr>
        <w:pStyle w:val="address"/>
      </w:pPr>
    </w:p>
    <w:p w:rsidR="00ED0685" w:rsidRDefault="00387A4E" w:rsidP="00387A4E">
      <w:pPr>
        <w:pStyle w:val="address"/>
        <w:jc w:val="center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6560820</wp:posOffset>
                </wp:positionV>
                <wp:extent cx="6794500" cy="845185"/>
                <wp:effectExtent l="1270" t="0" r="0" b="3810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7945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685" w:rsidRPr="008277BC" w:rsidRDefault="00387A4E" w:rsidP="00387A4E">
                            <w:pPr>
                              <w:pStyle w:val="Subheadhere"/>
                              <w:jc w:val="center"/>
                            </w:pPr>
                            <w:r w:rsidRPr="00387A4E">
                              <w:rPr>
                                <w:caps w:val="0"/>
                              </w:rPr>
                              <w:t xml:space="preserve">Discuss any medication or food supplement with </w:t>
                            </w:r>
                            <w:r>
                              <w:rPr>
                                <w:caps w:val="0"/>
                              </w:rPr>
                              <w:t>your endocrinologist if you are not</w:t>
                            </w:r>
                            <w:r w:rsidR="009446C8">
                              <w:rPr>
                                <w:caps w:val="0"/>
                              </w:rPr>
                              <w:t xml:space="preserve"> </w:t>
                            </w:r>
                            <w:r>
                              <w:rPr>
                                <w:caps w:val="0"/>
                              </w:rPr>
                              <w:t>sure</w:t>
                            </w:r>
                            <w:r w:rsidR="006C5116">
                              <w:rPr>
                                <w:cap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left:0;text-align:left;margin-left:-59.9pt;margin-top:516.6pt;width:535pt;height:66.5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" filled="f" stroked="f">
                <v:textbox>
                  <w:txbxContent>
                    <w:p w:rsidR="00ED0685" w:rsidRPr="008277BC" w:rsidRDefault="00387A4E" w:rsidP="00387A4E">
                      <w:pPr>
                        <w:pStyle w:val="Subheadhere"/>
                        <w:jc w:val="center"/>
                      </w:pPr>
                      <w:r w:rsidRPr="00387A4E">
                        <w:rPr>
                          <w:caps w:val="0"/>
                        </w:rPr>
                        <w:t xml:space="preserve">Discuss any medication or food supplement with </w:t>
                      </w:r>
                      <w:r>
                        <w:rPr>
                          <w:caps w:val="0"/>
                        </w:rPr>
                        <w:t>your endocrinologist if you are not</w:t>
                      </w:r>
                      <w:r w:rsidR="009446C8">
                        <w:rPr>
                          <w:caps w:val="0"/>
                        </w:rPr>
                        <w:t xml:space="preserve"> </w:t>
                      </w:r>
                      <w:r>
                        <w:rPr>
                          <w:caps w:val="0"/>
                        </w:rPr>
                        <w:t>sure</w:t>
                      </w:r>
                      <w:r w:rsidR="006C5116">
                        <w:rPr>
                          <w:caps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2326005</wp:posOffset>
                </wp:positionV>
                <wp:extent cx="3314700" cy="4316730"/>
                <wp:effectExtent l="127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31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Kelp/seaweed preparation</w:t>
                            </w:r>
                            <w:r w:rsidR="00630099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s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Multivitamins with iodine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Cough medicine with iodine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Soy products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 xml:space="preserve">Food supplements – </w:t>
                            </w:r>
                            <w:proofErr w:type="spellStart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Complan</w:t>
                            </w:r>
                            <w:proofErr w:type="spellEnd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, ensure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Seafood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Corned beef/ham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</w:r>
                            <w:proofErr w:type="spellStart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Iodised</w:t>
                            </w:r>
                            <w:proofErr w:type="spellEnd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 xml:space="preserve"> salt/sea salt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  <w:t>Iodine solution</w:t>
                            </w:r>
                          </w:p>
                          <w:p w:rsidR="00387A4E" w:rsidRPr="00387A4E" w:rsidRDefault="00387A4E" w:rsidP="00387A4E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</w:pP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•</w:t>
                            </w:r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ab/>
                            </w:r>
                            <w:proofErr w:type="spellStart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>Amiodarone</w:t>
                            </w:r>
                            <w:proofErr w:type="spellEnd"/>
                            <w:r w:rsidRPr="00387A4E">
                              <w:rPr>
                                <w:rFonts w:ascii="Arial" w:hAnsi="Arial" w:cs="Arial"/>
                                <w:b/>
                                <w:color w:val="585747"/>
                                <w:sz w:val="20"/>
                              </w:rPr>
                              <w:t xml:space="preserve"> (medication rich in iodine)</w:t>
                            </w:r>
                          </w:p>
                          <w:p w:rsidR="00ED0685" w:rsidRPr="00383038" w:rsidRDefault="00ED0685" w:rsidP="00383038">
                            <w:pPr>
                              <w:widowControl w:val="0"/>
                              <w:spacing w:before="100" w:beforeAutospacing="1" w:line="276" w:lineRule="auto"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:rsidR="00ED0685" w:rsidRPr="00383038" w:rsidRDefault="00ED0685" w:rsidP="0038303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left:0;text-align:left;margin-left:75.1pt;margin-top:183.15pt;width:261pt;height:339.9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Kelp/seaweed preparation</w:t>
                      </w:r>
                      <w:r w:rsidR="00630099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s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Multivitamins with iodine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Cough medicine with iodine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Soy products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 xml:space="preserve">Food supplements – </w:t>
                      </w:r>
                      <w:proofErr w:type="spellStart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Complan</w:t>
                      </w:r>
                      <w:proofErr w:type="spellEnd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, ensure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Seafood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Corned beef/ham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</w:r>
                      <w:proofErr w:type="spellStart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Iodised</w:t>
                      </w:r>
                      <w:proofErr w:type="spellEnd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 xml:space="preserve"> salt/sea salt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  <w:t>Iodine solution</w:t>
                      </w:r>
                    </w:p>
                    <w:p w:rsidR="00387A4E" w:rsidRPr="00387A4E" w:rsidRDefault="00387A4E" w:rsidP="00387A4E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</w:pP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•</w:t>
                      </w:r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ab/>
                      </w:r>
                      <w:proofErr w:type="spellStart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>Amiodarone</w:t>
                      </w:r>
                      <w:proofErr w:type="spellEnd"/>
                      <w:r w:rsidRPr="00387A4E">
                        <w:rPr>
                          <w:rFonts w:ascii="Arial" w:hAnsi="Arial" w:cs="Arial"/>
                          <w:b/>
                          <w:color w:val="585747"/>
                          <w:sz w:val="20"/>
                        </w:rPr>
                        <w:t xml:space="preserve"> (medication rich in iodine)</w:t>
                      </w:r>
                    </w:p>
                    <w:p w:rsidR="00ED0685" w:rsidRPr="00383038" w:rsidRDefault="00ED0685" w:rsidP="00383038">
                      <w:pPr>
                        <w:widowControl w:val="0"/>
                        <w:spacing w:before="100" w:beforeAutospacing="1" w:line="276" w:lineRule="auto"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:rsidR="00ED0685" w:rsidRPr="00383038" w:rsidRDefault="00ED0685" w:rsidP="00383038">
                      <w:pPr>
                        <w:spacing w:line="276" w:lineRule="auto"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1254760</wp:posOffset>
                </wp:positionV>
                <wp:extent cx="6911975" cy="1143000"/>
                <wp:effectExtent l="3810" t="0" r="0" b="254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9119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685" w:rsidRPr="008277BC" w:rsidRDefault="00387A4E" w:rsidP="00387A4E">
                            <w:pPr>
                              <w:pStyle w:val="Subheadhere"/>
                              <w:jc w:val="center"/>
                            </w:pPr>
                            <w:r w:rsidRPr="00387A4E">
                              <w:t xml:space="preserve">IT IS ADVISABLE TO AVOID EXCESSIVE AMOUNTS OF IODINE AND IODIDES IN YOUR DIET </w:t>
                            </w:r>
                            <w:r w:rsidR="00630099" w:rsidRPr="00387A4E">
                              <w:t xml:space="preserve">FOR 3 WEEKS </w:t>
                            </w:r>
                            <w:r w:rsidRPr="00387A4E">
                              <w:t>BEFORE YOUR TREATMENT AND</w:t>
                            </w:r>
                            <w:r w:rsidR="006C5116">
                              <w:t xml:space="preserve"> </w:t>
                            </w:r>
                            <w:r w:rsidRPr="00387A4E">
                              <w:t>SOME MEDICATION</w:t>
                            </w:r>
                            <w:r w:rsidR="00630099">
                              <w:t>S</w:t>
                            </w:r>
                            <w:r w:rsidRPr="00387A4E">
                              <w:t xml:space="preserve"> FOR LONGER.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61.95pt;margin-top:98.8pt;width:544.25pt;height:90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" filled="f" stroked="f">
                <v:textbox>
                  <w:txbxContent>
                    <w:p w:rsidR="00ED0685" w:rsidRPr="008277BC" w:rsidRDefault="00387A4E" w:rsidP="00387A4E">
                      <w:pPr>
                        <w:pStyle w:val="Subheadhere"/>
                        <w:jc w:val="center"/>
                      </w:pPr>
                      <w:r w:rsidRPr="00387A4E">
                        <w:t xml:space="preserve">IT IS ADVISABLE TO AVOID EXCESSIVE AMOUNTS OF IODINE AND IODIDES IN YOUR DIET </w:t>
                      </w:r>
                      <w:r w:rsidR="00630099" w:rsidRPr="00387A4E">
                        <w:t xml:space="preserve">FOR 3 WEEKS </w:t>
                      </w:r>
                      <w:r w:rsidRPr="00387A4E">
                        <w:t>BEFORE YOUR TREATMENT AND</w:t>
                      </w:r>
                      <w:r w:rsidR="006C5116">
                        <w:t xml:space="preserve"> </w:t>
                      </w:r>
                      <w:r w:rsidRPr="00387A4E">
                        <w:t>SOME MEDICATION</w:t>
                      </w:r>
                      <w:r w:rsidR="00630099">
                        <w:t>S</w:t>
                      </w:r>
                      <w:r w:rsidRPr="00387A4E">
                        <w:t xml:space="preserve"> FOR LONGER.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80010</wp:posOffset>
                </wp:positionV>
                <wp:extent cx="6281420" cy="457200"/>
                <wp:effectExtent l="3810" t="4445" r="127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0685" w:rsidRPr="00827F7B" w:rsidRDefault="00387A4E" w:rsidP="00383038">
                            <w:pPr>
                              <w:pStyle w:val="taglinequote"/>
                              <w:rPr>
                                <w:i/>
                              </w:rPr>
                            </w:pPr>
                            <w:r>
                              <w:rPr>
                                <w:rStyle w:val="taglinequoteChar"/>
                              </w:rPr>
                              <w:t>Some foods and medication contain high amounts of iodine that may interfere with your treatment</w:t>
                            </w:r>
                          </w:p>
                          <w:p w:rsidR="00ED0685" w:rsidRPr="00827F7B" w:rsidRDefault="00ED0685" w:rsidP="00ED0685">
                            <w:pPr>
                              <w:widowControl w:val="0"/>
                              <w:rPr>
                                <w:i/>
                                <w:color w:val="FFFFFF"/>
                                <w:szCs w:val="3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-49.95pt;margin-top:6.3pt;width:494.6pt;height:36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" filled="f" fillcolor="#cd4313" stroked="f" insetpen="t">
                <v:textbox inset="2.88pt,2.88pt,2.88pt,2.88pt">
                  <w:txbxContent>
                    <w:p w:rsidR="00ED0685" w:rsidRPr="00827F7B" w:rsidRDefault="00387A4E" w:rsidP="00383038">
                      <w:pPr>
                        <w:pStyle w:val="taglinequote"/>
                        <w:rPr>
                          <w:i/>
                        </w:rPr>
                      </w:pPr>
                      <w:r>
                        <w:rPr>
                          <w:rStyle w:val="taglinequoteChar"/>
                        </w:rPr>
                        <w:t>Some foods and medication contain high amounts of iodine that may interfere with your treatment</w:t>
                      </w:r>
                    </w:p>
                    <w:p w:rsidR="00ED0685" w:rsidRPr="00827F7B" w:rsidRDefault="00ED0685" w:rsidP="00ED0685">
                      <w:pPr>
                        <w:widowControl w:val="0"/>
                        <w:rPr>
                          <w:i/>
                          <w:color w:val="FFFFFF"/>
                          <w:szCs w:val="3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-1891665</wp:posOffset>
                </wp:positionH>
                <wp:positionV relativeFrom="paragraph">
                  <wp:posOffset>8186420</wp:posOffset>
                </wp:positionV>
                <wp:extent cx="8115300" cy="228600"/>
                <wp:effectExtent l="3810" t="4445" r="0" b="0"/>
                <wp:wrapNone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A4E" w:rsidRPr="00387A4E" w:rsidRDefault="00387A4E" w:rsidP="00387A4E">
                            <w:pPr>
                              <w:pStyle w:val="address"/>
                              <w:ind w:left="720" w:firstLine="720"/>
                              <w:jc w:val="left"/>
                              <w:rPr>
                                <w:b/>
                              </w:rPr>
                            </w:pPr>
                            <w:proofErr w:type="spellStart"/>
                            <w:r w:rsidRPr="00387A4E">
                              <w:rPr>
                                <w:b/>
                              </w:rPr>
                              <w:t>Dr</w:t>
                            </w:r>
                            <w:proofErr w:type="spellEnd"/>
                            <w:r w:rsidRPr="00387A4E">
                              <w:rPr>
                                <w:b/>
                              </w:rPr>
                              <w:t xml:space="preserve"> Carl Eagleton</w:t>
                            </w:r>
                            <w:r w:rsidRPr="00387A4E">
                              <w:rPr>
                                <w:b/>
                              </w:rPr>
                              <w:tab/>
                              <w:t>0273620056</w:t>
                            </w:r>
                            <w:r w:rsidRPr="00387A4E">
                              <w:rPr>
                                <w:b/>
                              </w:rPr>
                              <w:tab/>
                            </w:r>
                            <w:r w:rsidRPr="00387A4E"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387A4E">
                              <w:rPr>
                                <w:b/>
                              </w:rPr>
                              <w:t>Assoc</w:t>
                            </w:r>
                            <w:proofErr w:type="spellEnd"/>
                            <w:r w:rsidRPr="00387A4E">
                              <w:rPr>
                                <w:b/>
                              </w:rPr>
                              <w:t xml:space="preserve"> Professor Geoff </w:t>
                            </w:r>
                            <w:proofErr w:type="spellStart"/>
                            <w:r w:rsidRPr="00387A4E">
                              <w:rPr>
                                <w:b/>
                              </w:rPr>
                              <w:t>Braatvedt</w:t>
                            </w:r>
                            <w:proofErr w:type="spellEnd"/>
                            <w:r w:rsidRPr="00387A4E">
                              <w:rPr>
                                <w:b/>
                              </w:rPr>
                              <w:t xml:space="preserve">  </w:t>
                            </w:r>
                            <w:r w:rsidR="00630099">
                              <w:rPr>
                                <w:b/>
                              </w:rPr>
                              <w:t xml:space="preserve"> 0274362867</w:t>
                            </w:r>
                          </w:p>
                          <w:p w:rsidR="00ED0685" w:rsidRPr="00C82F70" w:rsidRDefault="00387A4E" w:rsidP="00387A4E">
                            <w:pPr>
                              <w:pStyle w:val="address"/>
                            </w:pPr>
                            <w:proofErr w:type="spellStart"/>
                            <w:r>
                              <w:t>Assoc</w:t>
                            </w:r>
                            <w:proofErr w:type="spellEnd"/>
                            <w:r>
                              <w:t xml:space="preserve"> Professor Geoff </w:t>
                            </w:r>
                            <w:proofErr w:type="spellStart"/>
                            <w:r>
                              <w:t>Braatvedt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-148.95pt;margin-top:644.6pt;width:639pt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" filled="f" stroked="f">
                <v:textbox>
                  <w:txbxContent>
                    <w:p w:rsidR="00387A4E" w:rsidRPr="00387A4E" w:rsidRDefault="00387A4E" w:rsidP="00387A4E">
                      <w:pPr>
                        <w:pStyle w:val="address"/>
                        <w:ind w:left="720" w:firstLine="720"/>
                        <w:jc w:val="left"/>
                        <w:rPr>
                          <w:b/>
                        </w:rPr>
                      </w:pPr>
                      <w:proofErr w:type="spellStart"/>
                      <w:r w:rsidRPr="00387A4E">
                        <w:rPr>
                          <w:b/>
                        </w:rPr>
                        <w:t>Dr</w:t>
                      </w:r>
                      <w:proofErr w:type="spellEnd"/>
                      <w:r w:rsidRPr="00387A4E">
                        <w:rPr>
                          <w:b/>
                        </w:rPr>
                        <w:t xml:space="preserve"> Carl Eagleton</w:t>
                      </w:r>
                      <w:r w:rsidRPr="00387A4E">
                        <w:rPr>
                          <w:b/>
                        </w:rPr>
                        <w:tab/>
                        <w:t>0273620056</w:t>
                      </w:r>
                      <w:r w:rsidRPr="00387A4E">
                        <w:rPr>
                          <w:b/>
                        </w:rPr>
                        <w:tab/>
                      </w:r>
                      <w:r w:rsidRPr="00387A4E">
                        <w:rPr>
                          <w:b/>
                        </w:rPr>
                        <w:tab/>
                      </w:r>
                      <w:proofErr w:type="spellStart"/>
                      <w:r w:rsidRPr="00387A4E">
                        <w:rPr>
                          <w:b/>
                        </w:rPr>
                        <w:t>Assoc</w:t>
                      </w:r>
                      <w:proofErr w:type="spellEnd"/>
                      <w:r w:rsidRPr="00387A4E">
                        <w:rPr>
                          <w:b/>
                        </w:rPr>
                        <w:t xml:space="preserve"> Professor Geoff </w:t>
                      </w:r>
                      <w:proofErr w:type="spellStart"/>
                      <w:r w:rsidRPr="00387A4E">
                        <w:rPr>
                          <w:b/>
                        </w:rPr>
                        <w:t>Braatvedt</w:t>
                      </w:r>
                      <w:proofErr w:type="spellEnd"/>
                      <w:r w:rsidRPr="00387A4E">
                        <w:rPr>
                          <w:b/>
                        </w:rPr>
                        <w:t xml:space="preserve">  </w:t>
                      </w:r>
                      <w:r w:rsidR="00630099">
                        <w:rPr>
                          <w:b/>
                        </w:rPr>
                        <w:t xml:space="preserve"> 0274362867</w:t>
                      </w:r>
                    </w:p>
                    <w:p w:rsidR="00ED0685" w:rsidRPr="00C82F70" w:rsidRDefault="00387A4E" w:rsidP="00387A4E">
                      <w:pPr>
                        <w:pStyle w:val="address"/>
                      </w:pPr>
                      <w:proofErr w:type="spellStart"/>
                      <w:r>
                        <w:t>Assoc</w:t>
                      </w:r>
                      <w:proofErr w:type="spellEnd"/>
                      <w:r>
                        <w:t xml:space="preserve"> Professor Geoff </w:t>
                      </w:r>
                      <w:proofErr w:type="spellStart"/>
                      <w:r>
                        <w:t>Braatvedt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en-NZ"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-1262380</wp:posOffset>
            </wp:positionV>
            <wp:extent cx="7772400" cy="10058400"/>
            <wp:effectExtent l="0" t="0" r="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4E"/>
    <w:rsid w:val="001F23CC"/>
    <w:rsid w:val="00310B34"/>
    <w:rsid w:val="00356AC3"/>
    <w:rsid w:val="0038242C"/>
    <w:rsid w:val="00383038"/>
    <w:rsid w:val="00387A4E"/>
    <w:rsid w:val="00630099"/>
    <w:rsid w:val="00663346"/>
    <w:rsid w:val="006C5116"/>
    <w:rsid w:val="006F3861"/>
    <w:rsid w:val="008277BC"/>
    <w:rsid w:val="009446C8"/>
    <w:rsid w:val="009A31F7"/>
    <w:rsid w:val="00C82F70"/>
    <w:rsid w:val="00D311EB"/>
    <w:rsid w:val="00E02BCF"/>
    <w:rsid w:val="00E959AB"/>
    <w:rsid w:val="00ED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B47F1-1C53-4CBB-A970-CCC33187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carl</cp:lastModifiedBy>
  <cp:revision>3</cp:revision>
  <cp:lastPrinted>2007-08-08T21:34:00Z</cp:lastPrinted>
  <dcterms:created xsi:type="dcterms:W3CDTF">2014-04-20T03:08:00Z</dcterms:created>
  <dcterms:modified xsi:type="dcterms:W3CDTF">2014-04-20T03:08:00Z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